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FF3" w:rsidRDefault="00584541" w:rsidP="00806FF3">
      <w:r>
        <w:t xml:space="preserve">Send </w:t>
      </w:r>
      <w:r w:rsidR="00106C0C">
        <w:t xml:space="preserve">copy of </w:t>
      </w:r>
      <w:r>
        <w:t>receipt(s) and form to C</w:t>
      </w:r>
      <w:r w:rsidR="00556BE0">
        <w:t xml:space="preserve">hair (if applicable) for approval. Email completed form and </w:t>
      </w:r>
      <w:bookmarkStart w:id="0" w:name="_GoBack"/>
      <w:bookmarkEnd w:id="0"/>
      <w:r w:rsidR="00556BE0">
        <w:t>receipts to eleanor_roberts@byu.edu.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6481"/>
      </w:tblGrid>
      <w:tr w:rsidR="00650259" w:rsidRPr="00846B76" w:rsidTr="005D6CC7">
        <w:tc>
          <w:tcPr>
            <w:tcW w:w="1538" w:type="pct"/>
            <w:vAlign w:val="bottom"/>
          </w:tcPr>
          <w:p w:rsidR="00650259" w:rsidRPr="00846B76" w:rsidRDefault="00584541" w:rsidP="005D6CC7">
            <w:r>
              <w:t>Name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5D6CC7">
        <w:tc>
          <w:tcPr>
            <w:tcW w:w="1538" w:type="pct"/>
            <w:vAlign w:val="bottom"/>
          </w:tcPr>
          <w:p w:rsidR="00650259" w:rsidRPr="00846B76" w:rsidRDefault="00584541" w:rsidP="005D6CC7">
            <w:r>
              <w:t>Committee/Category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5D6CC7">
        <w:tc>
          <w:tcPr>
            <w:tcW w:w="1538" w:type="pct"/>
            <w:vAlign w:val="bottom"/>
          </w:tcPr>
          <w:p w:rsidR="00674E85" w:rsidRDefault="00674E85" w:rsidP="005D6CC7"/>
          <w:p w:rsidR="00650259" w:rsidRPr="00846B76" w:rsidRDefault="00584541" w:rsidP="005D6CC7">
            <w:r>
              <w:t>Approved by</w:t>
            </w:r>
            <w:r w:rsidR="00FA7BB7">
              <w:t xml:space="preserve"> (Signature)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5D6CC7">
        <w:tc>
          <w:tcPr>
            <w:tcW w:w="1538" w:type="pct"/>
            <w:vAlign w:val="bottom"/>
          </w:tcPr>
          <w:p w:rsidR="00584541" w:rsidRDefault="00584541" w:rsidP="005D6CC7"/>
          <w:p w:rsidR="00584541" w:rsidRDefault="00584541" w:rsidP="005D6CC7"/>
          <w:p w:rsidR="00650259" w:rsidRPr="00846B76" w:rsidRDefault="00674E85" w:rsidP="005D6CC7">
            <w:r>
              <w:t>Send Check to (Name)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5D6CC7">
        <w:tc>
          <w:tcPr>
            <w:tcW w:w="1538" w:type="pct"/>
            <w:vAlign w:val="bottom"/>
          </w:tcPr>
          <w:p w:rsidR="00650259" w:rsidRPr="00846B76" w:rsidRDefault="00584541" w:rsidP="005D6CC7">
            <w:r>
              <w:t>Address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5D6CC7">
        <w:tc>
          <w:tcPr>
            <w:tcW w:w="1538" w:type="pct"/>
            <w:vAlign w:val="bottom"/>
          </w:tcPr>
          <w:p w:rsidR="00650259" w:rsidRPr="00846B76" w:rsidRDefault="00584541" w:rsidP="005D6CC7">
            <w:r>
              <w:t>City/State/Zip</w:t>
            </w:r>
          </w:p>
        </w:tc>
        <w:tc>
          <w:tcPr>
            <w:tcW w:w="34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806FF3" w:rsidRPr="00846B76" w:rsidTr="005D6CC7">
        <w:tc>
          <w:tcPr>
            <w:tcW w:w="1538" w:type="pct"/>
            <w:vAlign w:val="bottom"/>
          </w:tcPr>
          <w:p w:rsidR="00806FF3" w:rsidRPr="00846B76" w:rsidRDefault="00584541" w:rsidP="005D6CC7">
            <w:r>
              <w:t>Email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806FF3" w:rsidRPr="00846B76" w:rsidRDefault="00806FF3" w:rsidP="005D6CC7">
            <w:pPr>
              <w:spacing w:before="120"/>
            </w:pPr>
          </w:p>
        </w:tc>
      </w:tr>
    </w:tbl>
    <w:p w:rsidR="00806FF3" w:rsidRDefault="00806FF3" w:rsidP="0073326A">
      <w:pPr>
        <w:spacing w:after="0"/>
      </w:pPr>
    </w:p>
    <w:p w:rsidR="00674E85" w:rsidRDefault="00674E85" w:rsidP="0073326A">
      <w:pPr>
        <w:spacing w:after="0"/>
      </w:pPr>
    </w:p>
    <w:p w:rsidR="00674E85" w:rsidRDefault="00674E85" w:rsidP="0073326A">
      <w:pPr>
        <w:spacing w:after="0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1"/>
        <w:gridCol w:w="359"/>
        <w:gridCol w:w="2340"/>
      </w:tblGrid>
      <w:tr w:rsidR="00806FF3" w:rsidRPr="00846B76" w:rsidTr="005D6CC7">
        <w:sdt>
          <w:sdtPr>
            <w:id w:val="-2044509802"/>
            <w:placeholder>
              <w:docPart w:val="B1102C3D1B6F44AB8F8BEDAFB8364EAF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58" w:type="pct"/>
                <w:vAlign w:val="bottom"/>
              </w:tcPr>
              <w:p w:rsidR="00806FF3" w:rsidRPr="00846B76" w:rsidRDefault="005D6CC7" w:rsidP="005D6CC7">
                <w:r w:rsidRPr="005D6CC7">
                  <w:t>Description of Purchase</w:t>
                </w:r>
              </w:p>
            </w:tc>
          </w:sdtContent>
        </w:sdt>
        <w:tc>
          <w:tcPr>
            <w:tcW w:w="192" w:type="pct"/>
          </w:tcPr>
          <w:p w:rsidR="00806FF3" w:rsidRPr="00846B76" w:rsidRDefault="00806FF3" w:rsidP="00806FF3">
            <w:pPr>
              <w:spacing w:before="240"/>
            </w:pPr>
          </w:p>
        </w:tc>
        <w:sdt>
          <w:sdtPr>
            <w:id w:val="-1960097559"/>
            <w:placeholder>
              <w:docPart w:val="547DDD182C45416DA0FE56D0952D81D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0" w:type="pct"/>
                <w:vAlign w:val="bottom"/>
              </w:tcPr>
              <w:p w:rsidR="00806FF3" w:rsidRPr="00846B76" w:rsidRDefault="005D6CC7" w:rsidP="005D6CC7">
                <w:pPr>
                  <w:jc w:val="right"/>
                </w:pPr>
                <w:r w:rsidRPr="005D6CC7">
                  <w:t>Amount</w:t>
                </w:r>
              </w:p>
            </w:tc>
          </w:sdtContent>
        </w:sdt>
      </w:tr>
      <w:tr w:rsidR="00806FF3" w:rsidRPr="00846B76" w:rsidTr="00806FF3">
        <w:tc>
          <w:tcPr>
            <w:tcW w:w="3558" w:type="pct"/>
            <w:tcBorders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</w:tr>
      <w:tr w:rsidR="00806FF3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</w:tr>
      <w:tr w:rsidR="00806FF3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</w:tr>
      <w:tr w:rsidR="00806FF3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</w:tr>
      <w:tr w:rsidR="00806FF3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</w:tr>
      <w:tr w:rsidR="00806FF3" w:rsidRPr="00846B76" w:rsidTr="00C72268">
        <w:sdt>
          <w:sdtPr>
            <w:id w:val="-1349872469"/>
            <w:placeholder>
              <w:docPart w:val="D271AAE8735D4990B51A6C36476181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58" w:type="pct"/>
                <w:tcBorders>
                  <w:top w:val="single" w:sz="4" w:space="0" w:color="auto"/>
                </w:tcBorders>
                <w:vAlign w:val="bottom"/>
              </w:tcPr>
              <w:p w:rsidR="00806FF3" w:rsidRPr="00846B76" w:rsidRDefault="00C72268" w:rsidP="00C72268">
                <w:pPr>
                  <w:jc w:val="right"/>
                </w:pPr>
                <w:r w:rsidRPr="00C72268">
                  <w:t>Total</w:t>
                </w:r>
              </w:p>
            </w:tc>
          </w:sdtContent>
        </w:sdt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806FF3" w:rsidP="00806FF3">
            <w:pPr>
              <w:spacing w:before="120"/>
            </w:pPr>
          </w:p>
        </w:tc>
      </w:tr>
    </w:tbl>
    <w:p w:rsidR="00806FF3" w:rsidRPr="00732B16" w:rsidRDefault="00806FF3" w:rsidP="0073326A">
      <w:pPr>
        <w:spacing w:after="0"/>
        <w:rPr>
          <w:sz w:val="22"/>
        </w:rPr>
      </w:pPr>
    </w:p>
    <w:tbl>
      <w:tblPr>
        <w:tblStyle w:val="TableGri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shd w:val="clear" w:color="auto" w:fill="154F77" w:themeFill="accent2" w:themeFillTint="E6"/>
        <w:tblLook w:val="04A0" w:firstRow="1" w:lastRow="0" w:firstColumn="1" w:lastColumn="0" w:noHBand="0" w:noVBand="1"/>
      </w:tblPr>
      <w:tblGrid>
        <w:gridCol w:w="1961"/>
        <w:gridCol w:w="190"/>
        <w:gridCol w:w="1411"/>
        <w:gridCol w:w="1138"/>
        <w:gridCol w:w="1939"/>
        <w:gridCol w:w="896"/>
        <w:gridCol w:w="1795"/>
      </w:tblGrid>
      <w:tr w:rsidR="00B160CA" w:rsidRPr="00846B76" w:rsidTr="006F6F86">
        <w:sdt>
          <w:sdtPr>
            <w:id w:val="1643931893"/>
            <w:placeholder>
              <w:docPart w:val="A34CB74DDB5845F897BDAD1A04A5D6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7"/>
                <w:shd w:val="clear" w:color="auto" w:fill="154F77" w:themeFill="accent2" w:themeFillTint="E6"/>
                <w:vAlign w:val="center"/>
              </w:tcPr>
              <w:p w:rsidR="00B160CA" w:rsidRPr="005D6CC7" w:rsidRDefault="005D6CC7" w:rsidP="005D6CC7">
                <w:pPr>
                  <w:pStyle w:val="Heading1"/>
                  <w:outlineLvl w:val="0"/>
                </w:pPr>
                <w:r w:rsidRPr="006F6F86">
                  <w:rPr>
                    <w:shd w:val="clear" w:color="auto" w:fill="154F77" w:themeFill="accent2" w:themeFillTint="E6"/>
                  </w:rPr>
                  <w:t>Treasurer Use Only</w:t>
                </w:r>
              </w:p>
            </w:tc>
          </w:sdtContent>
        </w:sdt>
      </w:tr>
      <w:tr w:rsidR="00B160CA" w:rsidRPr="00846B76" w:rsidTr="00674E85">
        <w:sdt>
          <w:sdtPr>
            <w:id w:val="1753941409"/>
            <w:placeholder>
              <w:docPart w:val="31769BB299B9425A82E2E8FCCA5D1D8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" w:type="pct"/>
                <w:shd w:val="clear" w:color="auto" w:fill="auto"/>
                <w:vAlign w:val="bottom"/>
              </w:tcPr>
              <w:p w:rsidR="00B160CA" w:rsidRPr="00846B76" w:rsidRDefault="005D6CC7" w:rsidP="005D6CC7">
                <w:r w:rsidRPr="005D6CC7">
                  <w:t>Check Number</w:t>
                </w:r>
              </w:p>
            </w:tc>
          </w:sdtContent>
        </w:sdt>
        <w:tc>
          <w:tcPr>
            <w:tcW w:w="858" w:type="pct"/>
            <w:gridSpan w:val="2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B160CA" w:rsidRPr="00846B76" w:rsidRDefault="00B160CA" w:rsidP="005D6CC7">
            <w:pPr>
              <w:spacing w:before="240"/>
            </w:pPr>
          </w:p>
        </w:tc>
        <w:sdt>
          <w:sdtPr>
            <w:id w:val="1513030952"/>
            <w:placeholder>
              <w:docPart w:val="F2FBC8058FDD4BB9B7BE1347B3EAC0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0" w:type="pct"/>
                <w:shd w:val="clear" w:color="auto" w:fill="auto"/>
                <w:vAlign w:val="bottom"/>
              </w:tcPr>
              <w:p w:rsidR="00B160CA" w:rsidRPr="00846B76" w:rsidRDefault="005D6CC7" w:rsidP="005D6CC7">
                <w:r w:rsidRPr="005D6CC7">
                  <w:t>Amount</w:t>
                </w:r>
              </w:p>
            </w:tc>
          </w:sdtContent>
        </w:sdt>
        <w:tc>
          <w:tcPr>
            <w:tcW w:w="1039" w:type="pct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B160CA" w:rsidRPr="00846B76" w:rsidRDefault="00B160CA" w:rsidP="005D6CC7">
            <w:pPr>
              <w:spacing w:before="240"/>
            </w:pPr>
          </w:p>
        </w:tc>
        <w:sdt>
          <w:sdtPr>
            <w:id w:val="-1183045000"/>
            <w:placeholder>
              <w:docPart w:val="56776D1505B24090A26BD882947F37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80" w:type="pct"/>
                <w:shd w:val="clear" w:color="auto" w:fill="auto"/>
                <w:vAlign w:val="bottom"/>
              </w:tcPr>
              <w:p w:rsidR="00B160CA" w:rsidRPr="00846B76" w:rsidRDefault="005D6CC7" w:rsidP="005D6CC7">
                <w:r w:rsidRPr="005D6CC7">
                  <w:t>Date</w:t>
                </w:r>
              </w:p>
            </w:tc>
          </w:sdtContent>
        </w:sdt>
        <w:tc>
          <w:tcPr>
            <w:tcW w:w="962" w:type="pct"/>
            <w:tcBorders>
              <w:top w:val="nil"/>
              <w:bottom w:val="single" w:sz="2" w:space="0" w:color="auto"/>
            </w:tcBorders>
            <w:shd w:val="clear" w:color="auto" w:fill="auto"/>
            <w:vAlign w:val="bottom"/>
          </w:tcPr>
          <w:p w:rsidR="00B160CA" w:rsidRPr="00846B76" w:rsidRDefault="00B160CA" w:rsidP="005D6CC7">
            <w:pPr>
              <w:spacing w:before="240"/>
            </w:pPr>
          </w:p>
        </w:tc>
      </w:tr>
      <w:tr w:rsidR="00B160CA" w:rsidRPr="00B160CA" w:rsidTr="00674E85">
        <w:tc>
          <w:tcPr>
            <w:tcW w:w="1153" w:type="pct"/>
            <w:gridSpan w:val="2"/>
            <w:shd w:val="clear" w:color="auto" w:fill="auto"/>
            <w:vAlign w:val="bottom"/>
          </w:tcPr>
          <w:p w:rsidR="00B160CA" w:rsidRPr="00B160CA" w:rsidRDefault="00B160CA" w:rsidP="005D6CC7">
            <w:pPr>
              <w:rPr>
                <w:sz w:val="22"/>
              </w:rPr>
            </w:pPr>
          </w:p>
        </w:tc>
        <w:tc>
          <w:tcPr>
            <w:tcW w:w="3847" w:type="pct"/>
            <w:gridSpan w:val="5"/>
            <w:tcBorders>
              <w:top w:val="single" w:sz="2" w:space="0" w:color="auto"/>
              <w:bottom w:val="double" w:sz="4" w:space="0" w:color="auto"/>
            </w:tcBorders>
            <w:shd w:val="clear" w:color="auto" w:fill="auto"/>
            <w:vAlign w:val="bottom"/>
          </w:tcPr>
          <w:p w:rsidR="00B160CA" w:rsidRPr="00B160CA" w:rsidRDefault="00B160CA" w:rsidP="005D6CC7">
            <w:pPr>
              <w:rPr>
                <w:sz w:val="22"/>
              </w:rPr>
            </w:pPr>
          </w:p>
        </w:tc>
      </w:tr>
    </w:tbl>
    <w:p w:rsidR="00CE6104" w:rsidRPr="00732B16" w:rsidRDefault="00CE6104" w:rsidP="00E677FE">
      <w:pPr>
        <w:spacing w:after="0"/>
        <w:rPr>
          <w:sz w:val="12"/>
          <w:szCs w:val="16"/>
        </w:rPr>
      </w:pPr>
    </w:p>
    <w:sectPr w:rsidR="00CE6104" w:rsidRPr="00732B16" w:rsidSect="0073326A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B1F" w:rsidRDefault="002A7B1F" w:rsidP="00650259">
      <w:pPr>
        <w:spacing w:after="0" w:line="240" w:lineRule="auto"/>
      </w:pPr>
      <w:r>
        <w:separator/>
      </w:r>
    </w:p>
  </w:endnote>
  <w:endnote w:type="continuationSeparator" w:id="0">
    <w:p w:rsidR="002A7B1F" w:rsidRDefault="002A7B1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AEBA0D8-3371-4657-AE3B-4D611DD35178}"/>
    <w:embedBold r:id="rId2" w:fontKey="{9D8063A7-C385-463D-8410-868A57E055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2B943CB-6687-415B-AF67-71BC796F3366}"/>
    <w:embedBold r:id="rId4" w:fontKey="{BD230DAE-D5FD-474B-8617-1BD1CEEED028}"/>
    <w:embedItalic r:id="rId5" w:fontKey="{073FB66F-A69B-47AF-A8E8-6992CEF8B9A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F8499FC-4132-4A3F-B895-61EFD029BE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4360E78-79AB-4940-9A78-5C9BC2C3E7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:rsidTr="003A306B">
      <w:trPr>
        <w:trHeight w:val="180"/>
      </w:trPr>
      <w:tc>
        <w:tcPr>
          <w:tcW w:w="4675" w:type="dxa"/>
          <w:vAlign w:val="center"/>
        </w:tcPr>
        <w:p w:rsidR="0073326A" w:rsidRPr="003A306B" w:rsidRDefault="0073326A" w:rsidP="003A306B">
          <w:pPr>
            <w:tabs>
              <w:tab w:val="center" w:pos="4680"/>
              <w:tab w:val="right" w:pos="9810"/>
            </w:tabs>
            <w:spacing w:after="0" w:line="240" w:lineRule="auto"/>
          </w:pPr>
        </w:p>
      </w:tc>
      <w:tc>
        <w:tcPr>
          <w:tcW w:w="4675" w:type="dxa"/>
          <w:vAlign w:val="center"/>
        </w:tcPr>
        <w:p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B1F" w:rsidRDefault="002A7B1F" w:rsidP="00650259">
      <w:pPr>
        <w:spacing w:after="0" w:line="240" w:lineRule="auto"/>
      </w:pPr>
      <w:r>
        <w:separator/>
      </w:r>
    </w:p>
  </w:footnote>
  <w:footnote w:type="continuationSeparator" w:id="0">
    <w:p w:rsidR="002A7B1F" w:rsidRDefault="002A7B1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2436"/>
      <w:gridCol w:w="6924"/>
    </w:tblGrid>
    <w:tr w:rsidR="00713D1C" w:rsidRPr="00713D1C" w:rsidTr="003A306B">
      <w:trPr>
        <w:trHeight w:val="990"/>
      </w:trPr>
      <w:tc>
        <w:tcPr>
          <w:tcW w:w="1350" w:type="dxa"/>
          <w:shd w:val="clear" w:color="auto" w:fill="A3A3A3" w:themeFill="accent6" w:themeFillTint="99"/>
          <w:vAlign w:val="center"/>
        </w:tcPr>
        <w:p w:rsidR="00576892" w:rsidRPr="00713D1C" w:rsidRDefault="003A306B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47010963" wp14:editId="0DD1E333">
                <wp:extent cx="1400175" cy="990600"/>
                <wp:effectExtent l="0" t="0" r="952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75" cy="990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D5DCE4" w:themeFill="text2" w:themeFillTint="33"/>
          <w:vAlign w:val="center"/>
        </w:tcPr>
        <w:p w:rsidR="00576892" w:rsidRPr="00732B16" w:rsidRDefault="003A306B" w:rsidP="00732B16">
          <w:pPr>
            <w:pStyle w:val="Header"/>
          </w:pPr>
          <w:r w:rsidRPr="003A306B">
            <w:rPr>
              <w:color w:val="154F77" w:themeColor="accent2" w:themeTint="E6"/>
            </w:rPr>
            <w:t>REIMBURSEMENT (NON-TRAVEL)</w:t>
          </w:r>
        </w:p>
      </w:tc>
    </w:tr>
  </w:tbl>
  <w:p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06B"/>
    <w:rsid w:val="00052382"/>
    <w:rsid w:val="0006568A"/>
    <w:rsid w:val="00076F0F"/>
    <w:rsid w:val="00084253"/>
    <w:rsid w:val="00097520"/>
    <w:rsid w:val="000D1F49"/>
    <w:rsid w:val="00106C0C"/>
    <w:rsid w:val="001727CA"/>
    <w:rsid w:val="00290F5E"/>
    <w:rsid w:val="002A7B1F"/>
    <w:rsid w:val="002C4A14"/>
    <w:rsid w:val="002C56E6"/>
    <w:rsid w:val="00335230"/>
    <w:rsid w:val="00361E11"/>
    <w:rsid w:val="003A306B"/>
    <w:rsid w:val="003B4744"/>
    <w:rsid w:val="003F0847"/>
    <w:rsid w:val="003F55D9"/>
    <w:rsid w:val="0040090B"/>
    <w:rsid w:val="0046302A"/>
    <w:rsid w:val="00487D2D"/>
    <w:rsid w:val="004D5D62"/>
    <w:rsid w:val="005112D0"/>
    <w:rsid w:val="00556BE0"/>
    <w:rsid w:val="00577E06"/>
    <w:rsid w:val="00584541"/>
    <w:rsid w:val="00596237"/>
    <w:rsid w:val="005A3BF7"/>
    <w:rsid w:val="005A7C79"/>
    <w:rsid w:val="005D6CC7"/>
    <w:rsid w:val="005F2035"/>
    <w:rsid w:val="005F7990"/>
    <w:rsid w:val="0063739C"/>
    <w:rsid w:val="00650259"/>
    <w:rsid w:val="00650CFB"/>
    <w:rsid w:val="00651C81"/>
    <w:rsid w:val="00674E85"/>
    <w:rsid w:val="006E62D8"/>
    <w:rsid w:val="006F6F86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277BC"/>
    <w:rsid w:val="00940E73"/>
    <w:rsid w:val="00976D36"/>
    <w:rsid w:val="0098597D"/>
    <w:rsid w:val="009F619A"/>
    <w:rsid w:val="009F6DDE"/>
    <w:rsid w:val="00A370A8"/>
    <w:rsid w:val="00A51B9A"/>
    <w:rsid w:val="00A60442"/>
    <w:rsid w:val="00AB0BCC"/>
    <w:rsid w:val="00B160CA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A7BB7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A0A1C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0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C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r24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1102C3D1B6F44AB8F8BEDAFB8364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68A50-45C4-41E8-B6F1-D613709CB485}"/>
      </w:docPartPr>
      <w:docPartBody>
        <w:p w:rsidR="00944631" w:rsidRDefault="00AF478B">
          <w:pPr>
            <w:pStyle w:val="B1102C3D1B6F44AB8F8BEDAFB8364EAF"/>
          </w:pPr>
          <w:r w:rsidRPr="005D6CC7">
            <w:t>Description of Purchase</w:t>
          </w:r>
        </w:p>
      </w:docPartBody>
    </w:docPart>
    <w:docPart>
      <w:docPartPr>
        <w:name w:val="547DDD182C45416DA0FE56D0952D8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CF02C-ABFE-40EC-9579-F7D4CDDCD689}"/>
      </w:docPartPr>
      <w:docPartBody>
        <w:p w:rsidR="00944631" w:rsidRDefault="00AF478B">
          <w:pPr>
            <w:pStyle w:val="547DDD182C45416DA0FE56D0952D81D5"/>
          </w:pPr>
          <w:r w:rsidRPr="005D6CC7">
            <w:t>Amount</w:t>
          </w:r>
        </w:p>
      </w:docPartBody>
    </w:docPart>
    <w:docPart>
      <w:docPartPr>
        <w:name w:val="D271AAE8735D4990B51A6C3647618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8082A-1248-4AA2-B7B5-BFC23A34B432}"/>
      </w:docPartPr>
      <w:docPartBody>
        <w:p w:rsidR="00944631" w:rsidRDefault="00AF478B">
          <w:pPr>
            <w:pStyle w:val="D271AAE8735D4990B51A6C364761817D"/>
          </w:pPr>
          <w:r w:rsidRPr="00C72268">
            <w:t>Total</w:t>
          </w:r>
        </w:p>
      </w:docPartBody>
    </w:docPart>
    <w:docPart>
      <w:docPartPr>
        <w:name w:val="A34CB74DDB5845F897BDAD1A04A5D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3C033-1A2A-4423-83D5-4C0C66E40C83}"/>
      </w:docPartPr>
      <w:docPartBody>
        <w:p w:rsidR="00944631" w:rsidRDefault="00AF478B">
          <w:pPr>
            <w:pStyle w:val="A34CB74DDB5845F897BDAD1A04A5D685"/>
          </w:pPr>
          <w:r w:rsidRPr="005D6CC7">
            <w:t>Treasurer Use Only</w:t>
          </w:r>
        </w:p>
      </w:docPartBody>
    </w:docPart>
    <w:docPart>
      <w:docPartPr>
        <w:name w:val="31769BB299B9425A82E2E8FCCA5D1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036AE-285C-4A77-B40B-87D87CC82E4D}"/>
      </w:docPartPr>
      <w:docPartBody>
        <w:p w:rsidR="00944631" w:rsidRDefault="00AF478B">
          <w:pPr>
            <w:pStyle w:val="31769BB299B9425A82E2E8FCCA5D1D8C"/>
          </w:pPr>
          <w:r w:rsidRPr="005D6CC7">
            <w:t>Check Number</w:t>
          </w:r>
        </w:p>
      </w:docPartBody>
    </w:docPart>
    <w:docPart>
      <w:docPartPr>
        <w:name w:val="F2FBC8058FDD4BB9B7BE1347B3EAC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0A720-FAD4-463F-BF24-38B500B365AA}"/>
      </w:docPartPr>
      <w:docPartBody>
        <w:p w:rsidR="00944631" w:rsidRDefault="00AF478B">
          <w:pPr>
            <w:pStyle w:val="F2FBC8058FDD4BB9B7BE1347B3EAC0FE"/>
          </w:pPr>
          <w:r w:rsidRPr="005D6CC7">
            <w:t>Amount</w:t>
          </w:r>
        </w:p>
      </w:docPartBody>
    </w:docPart>
    <w:docPart>
      <w:docPartPr>
        <w:name w:val="56776D1505B24090A26BD882947F3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F424A-F42B-4B15-B099-8D10281785E1}"/>
      </w:docPartPr>
      <w:docPartBody>
        <w:p w:rsidR="00944631" w:rsidRDefault="00AF478B">
          <w:pPr>
            <w:pStyle w:val="56776D1505B24090A26BD882947F3701"/>
          </w:pPr>
          <w:r w:rsidRPr="005D6CC7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78B"/>
    <w:rsid w:val="004214DF"/>
    <w:rsid w:val="00612B39"/>
    <w:rsid w:val="00944631"/>
    <w:rsid w:val="009D2F9B"/>
    <w:rsid w:val="00AF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41E28614C04AD5B2106DE75D3EE3A2">
    <w:name w:val="B841E28614C04AD5B2106DE75D3EE3A2"/>
  </w:style>
  <w:style w:type="paragraph" w:customStyle="1" w:styleId="1F4764C7C4BC4532AF2F21D71A6691C0">
    <w:name w:val="1F4764C7C4BC4532AF2F21D71A6691C0"/>
  </w:style>
  <w:style w:type="paragraph" w:customStyle="1" w:styleId="F6256DAA17444C579C2D88EF97DABD4C">
    <w:name w:val="F6256DAA17444C579C2D88EF97DABD4C"/>
  </w:style>
  <w:style w:type="paragraph" w:customStyle="1" w:styleId="FC13858277E64442A7554571F32A6A33">
    <w:name w:val="FC13858277E64442A7554571F32A6A33"/>
  </w:style>
  <w:style w:type="paragraph" w:customStyle="1" w:styleId="5A0C24DB23C14B00B11275C93103E3AC">
    <w:name w:val="5A0C24DB23C14B00B11275C93103E3AC"/>
  </w:style>
  <w:style w:type="paragraph" w:customStyle="1" w:styleId="B4BA6F82B34248ADAEDD8BDBA60F14AC">
    <w:name w:val="B4BA6F82B34248ADAEDD8BDBA60F14AC"/>
  </w:style>
  <w:style w:type="paragraph" w:customStyle="1" w:styleId="D0FE8A07BC1D4DDFA791339AC6C9725B">
    <w:name w:val="D0FE8A07BC1D4DDFA791339AC6C9725B"/>
  </w:style>
  <w:style w:type="paragraph" w:customStyle="1" w:styleId="DF69112ED02E4E54B88279BAF791D618">
    <w:name w:val="DF69112ED02E4E54B88279BAF791D618"/>
  </w:style>
  <w:style w:type="paragraph" w:customStyle="1" w:styleId="906CD69FDCA5462B98696AB14901818C">
    <w:name w:val="906CD69FDCA5462B98696AB14901818C"/>
  </w:style>
  <w:style w:type="paragraph" w:customStyle="1" w:styleId="80610854409C451CBB0BA11DCE006010">
    <w:name w:val="80610854409C451CBB0BA11DCE006010"/>
  </w:style>
  <w:style w:type="paragraph" w:customStyle="1" w:styleId="73A2CD978FB341D686BDEDD282FE7004">
    <w:name w:val="73A2CD978FB341D686BDEDD282FE7004"/>
  </w:style>
  <w:style w:type="paragraph" w:customStyle="1" w:styleId="B1102C3D1B6F44AB8F8BEDAFB8364EAF">
    <w:name w:val="B1102C3D1B6F44AB8F8BEDAFB8364EAF"/>
  </w:style>
  <w:style w:type="paragraph" w:customStyle="1" w:styleId="547DDD182C45416DA0FE56D0952D81D5">
    <w:name w:val="547DDD182C45416DA0FE56D0952D81D5"/>
  </w:style>
  <w:style w:type="paragraph" w:customStyle="1" w:styleId="D271AAE8735D4990B51A6C364761817D">
    <w:name w:val="D271AAE8735D4990B51A6C364761817D"/>
  </w:style>
  <w:style w:type="paragraph" w:customStyle="1" w:styleId="A34CB74DDB5845F897BDAD1A04A5D685">
    <w:name w:val="A34CB74DDB5845F897BDAD1A04A5D685"/>
  </w:style>
  <w:style w:type="paragraph" w:customStyle="1" w:styleId="31769BB299B9425A82E2E8FCCA5D1D8C">
    <w:name w:val="31769BB299B9425A82E2E8FCCA5D1D8C"/>
  </w:style>
  <w:style w:type="paragraph" w:customStyle="1" w:styleId="F2FBC8058FDD4BB9B7BE1347B3EAC0FE">
    <w:name w:val="F2FBC8058FDD4BB9B7BE1347B3EAC0FE"/>
  </w:style>
  <w:style w:type="paragraph" w:customStyle="1" w:styleId="56776D1505B24090A26BD882947F3701">
    <w:name w:val="56776D1505B24090A26BD882947F3701"/>
  </w:style>
  <w:style w:type="paragraph" w:customStyle="1" w:styleId="1028B5B35A714F10B876ED6B94D29A65">
    <w:name w:val="1028B5B35A714F10B876ED6B94D29A65"/>
  </w:style>
  <w:style w:type="paragraph" w:customStyle="1" w:styleId="7FB7EC4665DB4A2DABAC4B0E3B677CFA">
    <w:name w:val="7FB7EC4665DB4A2DABAC4B0E3B677CFA"/>
    <w:rsid w:val="004214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932CCB-DD59-4096-AA74-7DF28FB01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form.dotx</Template>
  <TotalTime>0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2018-11-14T17:19:00Z</dcterms:created>
  <dcterms:modified xsi:type="dcterms:W3CDTF">2018-11-14T18:48:00Z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